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B14" w:rsidRDefault="00861B14" w:rsidP="00E55182">
      <w:pPr>
        <w:jc w:val="right"/>
        <w:rPr>
          <w:sz w:val="28"/>
          <w:szCs w:val="28"/>
        </w:rPr>
      </w:pPr>
      <w:r w:rsidRPr="00E55182">
        <w:rPr>
          <w:sz w:val="28"/>
          <w:szCs w:val="28"/>
        </w:rPr>
        <w:t xml:space="preserve">КГУ «Алакольская средняя школа-сад» </w:t>
      </w:r>
    </w:p>
    <w:p w:rsidR="00861B14" w:rsidRPr="00464839" w:rsidRDefault="00861B14" w:rsidP="00E55182">
      <w:pPr>
        <w:jc w:val="center"/>
        <w:rPr>
          <w:sz w:val="28"/>
          <w:szCs w:val="28"/>
        </w:rPr>
      </w:pPr>
      <w:r w:rsidRPr="00D6055D">
        <w:rPr>
          <w:sz w:val="28"/>
          <w:szCs w:val="28"/>
        </w:rPr>
        <w:t xml:space="preserve">                                                                                              </w:t>
      </w:r>
      <w:r>
        <w:rPr>
          <w:sz w:val="28"/>
          <w:szCs w:val="28"/>
          <w:lang w:val="en-US"/>
        </w:rPr>
        <w:t>e</w:t>
      </w:r>
      <w:r w:rsidRPr="0046483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464839">
        <w:rPr>
          <w:sz w:val="28"/>
          <w:szCs w:val="28"/>
        </w:rPr>
        <w:t xml:space="preserve">: </w:t>
      </w:r>
      <w:hyperlink r:id="rId5" w:history="1">
        <w:r w:rsidRPr="00C86AE7">
          <w:rPr>
            <w:rStyle w:val="Hyperlink"/>
            <w:sz w:val="28"/>
            <w:szCs w:val="28"/>
            <w:lang w:val="en-US"/>
          </w:rPr>
          <w:t>alakolschool</w:t>
        </w:r>
        <w:r w:rsidRPr="00464839">
          <w:rPr>
            <w:rStyle w:val="Hyperlink"/>
            <w:sz w:val="28"/>
            <w:szCs w:val="28"/>
          </w:rPr>
          <w:t>@</w:t>
        </w:r>
        <w:r w:rsidRPr="00C86AE7">
          <w:rPr>
            <w:rStyle w:val="Hyperlink"/>
            <w:sz w:val="28"/>
            <w:szCs w:val="28"/>
            <w:lang w:val="en-US"/>
          </w:rPr>
          <w:t>mail</w:t>
        </w:r>
        <w:r w:rsidRPr="00464839">
          <w:rPr>
            <w:rStyle w:val="Hyperlink"/>
            <w:sz w:val="28"/>
            <w:szCs w:val="28"/>
          </w:rPr>
          <w:t>.</w:t>
        </w:r>
        <w:r w:rsidRPr="00C86AE7">
          <w:rPr>
            <w:rStyle w:val="Hyperlink"/>
            <w:sz w:val="28"/>
            <w:szCs w:val="28"/>
            <w:lang w:val="en-US"/>
          </w:rPr>
          <w:t>ru</w:t>
        </w:r>
      </w:hyperlink>
      <w:r w:rsidRPr="00464839">
        <w:rPr>
          <w:sz w:val="28"/>
          <w:szCs w:val="28"/>
        </w:rPr>
        <w:t xml:space="preserve"> </w:t>
      </w:r>
    </w:p>
    <w:p w:rsidR="00861B14" w:rsidRPr="00464839" w:rsidRDefault="00861B14" w:rsidP="006264A9">
      <w:pPr>
        <w:jc w:val="center"/>
        <w:rPr>
          <w:sz w:val="28"/>
          <w:szCs w:val="28"/>
        </w:rPr>
      </w:pPr>
      <w:r w:rsidRPr="00464839">
        <w:rPr>
          <w:sz w:val="28"/>
          <w:szCs w:val="28"/>
        </w:rPr>
        <w:t xml:space="preserve">                                                                                                                8(71642)2-33-05</w:t>
      </w:r>
    </w:p>
    <w:p w:rsidR="00861B14" w:rsidRPr="00464839" w:rsidRDefault="00861B14" w:rsidP="006264A9">
      <w:pPr>
        <w:rPr>
          <w:sz w:val="28"/>
          <w:szCs w:val="28"/>
        </w:rPr>
      </w:pPr>
    </w:p>
    <w:p w:rsidR="00861B14" w:rsidRPr="00464839" w:rsidRDefault="00861B14" w:rsidP="006264A9">
      <w:pPr>
        <w:rPr>
          <w:sz w:val="28"/>
          <w:szCs w:val="28"/>
        </w:rPr>
      </w:pPr>
    </w:p>
    <w:p w:rsidR="00861B14" w:rsidRPr="00464839" w:rsidRDefault="00861B14" w:rsidP="006264A9">
      <w:pPr>
        <w:rPr>
          <w:sz w:val="28"/>
          <w:szCs w:val="28"/>
        </w:rPr>
      </w:pPr>
    </w:p>
    <w:p w:rsidR="00861B14" w:rsidRPr="00464839" w:rsidRDefault="00861B14" w:rsidP="006264A9">
      <w:pPr>
        <w:rPr>
          <w:sz w:val="28"/>
          <w:szCs w:val="28"/>
        </w:rPr>
      </w:pPr>
    </w:p>
    <w:p w:rsidR="00861B14" w:rsidRPr="00464839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  <w:r>
        <w:rPr>
          <w:sz w:val="28"/>
          <w:szCs w:val="28"/>
        </w:rPr>
        <w:t xml:space="preserve">Тема сочинения: </w:t>
      </w:r>
      <w:r w:rsidRPr="00A540DC">
        <w:rPr>
          <w:sz w:val="48"/>
          <w:szCs w:val="48"/>
        </w:rPr>
        <w:t xml:space="preserve">«Спасибо деду за победу»  </w:t>
      </w:r>
    </w:p>
    <w:p w:rsidR="00861B14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rPr>
          <w:sz w:val="28"/>
          <w:szCs w:val="28"/>
        </w:rPr>
      </w:pPr>
    </w:p>
    <w:p w:rsidR="00861B14" w:rsidRPr="006264A9" w:rsidRDefault="00861B14" w:rsidP="006264A9">
      <w:pPr>
        <w:rPr>
          <w:sz w:val="28"/>
          <w:szCs w:val="28"/>
        </w:rPr>
      </w:pPr>
    </w:p>
    <w:p w:rsidR="00861B14" w:rsidRDefault="00861B14" w:rsidP="006264A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Педагог:  </w:t>
      </w:r>
      <w:r w:rsidRPr="006264A9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                                           </w:t>
      </w:r>
      <w:r w:rsidRPr="006264A9">
        <w:rPr>
          <w:bCs/>
          <w:sz w:val="28"/>
          <w:szCs w:val="28"/>
        </w:rPr>
        <w:t>Смеду Валерий Павлович</w:t>
      </w:r>
      <w:r>
        <w:rPr>
          <w:bCs/>
          <w:sz w:val="28"/>
          <w:szCs w:val="28"/>
        </w:rPr>
        <w:t xml:space="preserve"> -</w:t>
      </w:r>
      <w:r w:rsidRPr="006264A9">
        <w:rPr>
          <w:bCs/>
          <w:sz w:val="28"/>
          <w:szCs w:val="28"/>
        </w:rPr>
        <w:t xml:space="preserve"> учитель истории Алакольской средней школы-сад.</w:t>
      </w:r>
      <w:r>
        <w:rPr>
          <w:bCs/>
          <w:sz w:val="28"/>
          <w:szCs w:val="28"/>
        </w:rPr>
        <w:t xml:space="preserve"> </w:t>
      </w:r>
    </w:p>
    <w:p w:rsidR="00861B14" w:rsidRDefault="00861B14" w:rsidP="006264A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Выполнил сочинение : ученик 11 «А» класса Алакольской средней школы-сад, Сайлаубаев Габит Косманович.  </w:t>
      </w:r>
    </w:p>
    <w:p w:rsidR="00861B14" w:rsidRPr="005E2BF2" w:rsidRDefault="00861B14" w:rsidP="006264A9">
      <w:pPr>
        <w:jc w:val="center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e-mail</w:t>
      </w:r>
      <w:r>
        <w:rPr>
          <w:bCs/>
          <w:sz w:val="28"/>
          <w:szCs w:val="28"/>
          <w:lang w:val="kk-KZ"/>
        </w:rPr>
        <w:t>:</w:t>
      </w:r>
      <w:r>
        <w:rPr>
          <w:bCs/>
          <w:sz w:val="28"/>
          <w:szCs w:val="28"/>
          <w:lang w:val="en-US"/>
        </w:rPr>
        <w:t xml:space="preserve"> </w:t>
      </w:r>
      <w:hyperlink r:id="rId6" w:history="1">
        <w:r w:rsidRPr="00C86AE7">
          <w:rPr>
            <w:rStyle w:val="Hyperlink"/>
            <w:bCs/>
            <w:sz w:val="28"/>
            <w:szCs w:val="28"/>
            <w:lang w:val="en-US"/>
          </w:rPr>
          <w:t>sailaybaev_gabit@mail.ru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861B14" w:rsidRDefault="00861B14" w:rsidP="006264A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Акмолинская область, Егиндыкольский район, село Полтавское улица «Мира» дом 21 квартира 2. </w:t>
      </w:r>
    </w:p>
    <w:p w:rsidR="00861B14" w:rsidRPr="005E2BF2" w:rsidRDefault="00861B14" w:rsidP="005E2BF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Телефон: 8(71642)2-33-52</w:t>
      </w:r>
    </w:p>
    <w:p w:rsidR="00861B14" w:rsidRDefault="00861B14" w:rsidP="005E2BF2">
      <w:pPr>
        <w:rPr>
          <w:sz w:val="28"/>
          <w:szCs w:val="28"/>
        </w:rPr>
      </w:pPr>
    </w:p>
    <w:p w:rsidR="00861B14" w:rsidRPr="00211C0E" w:rsidRDefault="00861B14" w:rsidP="00211C0E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nUDxKFqYmHM.jpg" style="position:absolute;left:0;text-align:left;margin-left:-79.75pt;margin-top:-54.1pt;width:378.7pt;height:530.9pt;z-index:251655168;visibility:visible;mso-wrap-distance-left:9.48pt;mso-wrap-distance-top:.96pt;mso-wrap-distance-right:9.3pt;mso-wrap-distance-bottom:1.46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">
            <v:imagedata r:id="rId7" o:title=""/>
            <o:lock v:ext="edit" aspectratio="f"/>
            <w10:wrap type="square" anchorx="margin" anchory="margin"/>
          </v:shape>
        </w:pict>
      </w:r>
      <w:r>
        <w:rPr>
          <w:sz w:val="28"/>
          <w:szCs w:val="28"/>
        </w:rPr>
        <w:t xml:space="preserve">       </w:t>
      </w:r>
      <w:r w:rsidRPr="00211C0E">
        <w:rPr>
          <w:sz w:val="28"/>
          <w:szCs w:val="28"/>
        </w:rPr>
        <w:t xml:space="preserve">                     Калиакбаров Кабеш. </w:t>
      </w:r>
    </w:p>
    <w:p w:rsidR="00861B14" w:rsidRDefault="00861B14" w:rsidP="00211C0E">
      <w:pPr>
        <w:rPr>
          <w:sz w:val="28"/>
          <w:szCs w:val="28"/>
        </w:rPr>
      </w:pPr>
      <w:r>
        <w:rPr>
          <w:sz w:val="28"/>
          <w:szCs w:val="28"/>
        </w:rPr>
        <w:t>Калиакбаров Кабеш (Кабдуали) родился  5 июня 1924 года</w:t>
      </w:r>
      <w:r w:rsidRPr="00211C0E">
        <w:rPr>
          <w:sz w:val="28"/>
          <w:szCs w:val="28"/>
        </w:rPr>
        <w:t xml:space="preserve"> в Акмолинской области , Коргалжинского района , в селе Коркем</w:t>
      </w:r>
      <w:r>
        <w:rPr>
          <w:sz w:val="28"/>
          <w:szCs w:val="28"/>
        </w:rPr>
        <w:t xml:space="preserve">. По национальности – казах. </w:t>
      </w:r>
      <w:r w:rsidRPr="00211C0E">
        <w:rPr>
          <w:sz w:val="28"/>
          <w:szCs w:val="28"/>
        </w:rPr>
        <w:t xml:space="preserve">  </w:t>
      </w:r>
      <w:r>
        <w:rPr>
          <w:sz w:val="28"/>
          <w:szCs w:val="28"/>
        </w:rPr>
        <w:t>Родился и вырос в семье обычного скотовода, был единственным ребенком в семье. Отца звали Калиакбар, маму Мария.</w:t>
      </w:r>
    </w:p>
    <w:p w:rsidR="00861B14" w:rsidRDefault="00861B14" w:rsidP="00211C0E">
      <w:pPr>
        <w:rPr>
          <w:sz w:val="28"/>
          <w:szCs w:val="28"/>
        </w:rPr>
      </w:pPr>
      <w:r>
        <w:rPr>
          <w:sz w:val="28"/>
          <w:szCs w:val="28"/>
        </w:rPr>
        <w:t xml:space="preserve">Уже в детском возрасте Кабеш выделялся среди своих сверстников своей мудростью, честностью и трудолюбием. Учился в селе Шиликты, окончил 7 классов. </w:t>
      </w:r>
      <w:r w:rsidRPr="00211C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подростковые годы работал на колхозном сеновале. </w:t>
      </w:r>
    </w:p>
    <w:p w:rsidR="00861B14" w:rsidRDefault="00861B14" w:rsidP="00211C0E">
      <w:pPr>
        <w:rPr>
          <w:sz w:val="28"/>
          <w:szCs w:val="28"/>
        </w:rPr>
      </w:pPr>
      <w:r>
        <w:rPr>
          <w:sz w:val="28"/>
          <w:szCs w:val="28"/>
        </w:rPr>
        <w:t xml:space="preserve">Когда началась Великая Отечественная война дедушке было всего лишь 17 лет. Как все сверстники он хотел добровольцем уйти на фронт. Многие ушли на фронт, рабочих в колхозе не хватало и молодому Кабешу приходилось заменять ушедших на фронт, выполняя различную работу в колхозе. Он работал в поле, заготавливал сено, выполнял работу по уходу за животными. Так длился целый год войны, год ожидания и тревог. </w:t>
      </w:r>
    </w:p>
    <w:p w:rsidR="00861B14" w:rsidRDefault="00861B14" w:rsidP="00211C0E">
      <w:pPr>
        <w:rPr>
          <w:sz w:val="28"/>
          <w:szCs w:val="28"/>
        </w:rPr>
      </w:pPr>
    </w:p>
    <w:p w:rsidR="00861B14" w:rsidRDefault="00861B14" w:rsidP="00211C0E">
      <w:pPr>
        <w:rPr>
          <w:sz w:val="28"/>
          <w:szCs w:val="28"/>
        </w:rPr>
      </w:pPr>
    </w:p>
    <w:p w:rsidR="00861B14" w:rsidRPr="00211C0E" w:rsidRDefault="00861B14" w:rsidP="00211C0E">
      <w:pPr>
        <w:rPr>
          <w:sz w:val="28"/>
          <w:szCs w:val="28"/>
        </w:rPr>
      </w:pPr>
      <w:r w:rsidRPr="00211C0E">
        <w:rPr>
          <w:sz w:val="28"/>
          <w:szCs w:val="28"/>
        </w:rPr>
        <w:t xml:space="preserve">    </w:t>
      </w:r>
    </w:p>
    <w:p w:rsidR="00861B14" w:rsidRDefault="00861B14">
      <w:pPr>
        <w:rPr>
          <w:sz w:val="28"/>
          <w:szCs w:val="28"/>
        </w:rPr>
      </w:pPr>
    </w:p>
    <w:p w:rsidR="00861B14" w:rsidRDefault="00861B14" w:rsidP="005E2BF2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7" o:spid="_x0000_s1027" type="#_x0000_t75" alt="leQBcjFfPHU.jpg" style="position:absolute;margin-left:-87.55pt;margin-top:-54.95pt;width:270.35pt;height:327.3pt;z-index:251660288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sz w:val="28"/>
          <w:szCs w:val="28"/>
        </w:rPr>
        <w:t>Наконец  пришла долгожданная повестка.</w:t>
      </w:r>
    </w:p>
    <w:p w:rsidR="00861B14" w:rsidRDefault="00861B14" w:rsidP="005E2BF2">
      <w:pPr>
        <w:rPr>
          <w:sz w:val="28"/>
          <w:szCs w:val="28"/>
        </w:rPr>
      </w:pPr>
      <w:r>
        <w:rPr>
          <w:sz w:val="28"/>
          <w:szCs w:val="28"/>
        </w:rPr>
        <w:t xml:space="preserve">15 июня 1942 года, в 18-летнем возрасте мой дедушка был призван в ряды Красной Армии Кургальджинским РВК, Акмолинской области. В июле 1942 года он был зачислен заряжающим в 3-тий гаубичный полк. Военную присягу принял в 1942 году 15 августа в 3-ем запасном артиллерийском полку. Первые боевые действия после принятия присяги Калиакбаров Кабеш со своими товарищами вступил в бой против фашисткой Германии за город Волгоград в августе 1942 года. В феврале 1943 года освобождал город Ростов-на-Дону в составе Брянского полка, был стрелком. 17 июля был тяжело ранен в левую ногу. Находился на излечении в городе Морозов. В этом же году в составе Ленинградского фронта </w:t>
      </w:r>
      <w:r w:rsidRPr="00231480">
        <w:rPr>
          <w:sz w:val="28"/>
          <w:szCs w:val="28"/>
        </w:rPr>
        <w:t>освобождал город Ленинград о</w:t>
      </w:r>
      <w:r>
        <w:rPr>
          <w:sz w:val="28"/>
          <w:szCs w:val="28"/>
        </w:rPr>
        <w:t xml:space="preserve">т фашистов, проявляя мужество и героизм. В ноябре 1943 года был переведен в 336 стрелковый полк. С этого момента ведет боевые действия за город Севастополь. В декабре 1943 года, получил легкое ранение в правую ногу. В 1944 году был назначен командиром  стрелкового отделения 8-ой стрелковой роты 366 стрелкового полка.  </w:t>
      </w:r>
    </w:p>
    <w:p w:rsidR="00861B14" w:rsidRDefault="00861B14" w:rsidP="005E2BF2">
      <w:pPr>
        <w:rPr>
          <w:sz w:val="28"/>
          <w:szCs w:val="28"/>
        </w:rPr>
      </w:pPr>
      <w:r>
        <w:rPr>
          <w:sz w:val="28"/>
          <w:szCs w:val="28"/>
        </w:rPr>
        <w:t xml:space="preserve">7 и 8 мая 1944 года в боях за высоту юго-западнее с.Бельбек (ныне село Фруктовое) мой прадед Калиакбаров Кабеш огнем своего автомата и ручными гранатами уничтожил 9 фашистов. В боях за город Севастополь 9 мая 1944 года уничтожил 4-ых гитлеровцев проявив отвагу и преданность Родине. За этот подвиг 17 мая 1944 года был удостоин правительственной награды орденом « Славы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степени». В июле 1944 года проходит службу на  Прибалтийском фронте. В составе роты разведчиков участвует в освобождении Прибалтийских республик, Эстония, Латвия, Литва. </w:t>
      </w:r>
    </w:p>
    <w:p w:rsidR="00861B14" w:rsidRDefault="00861B14" w:rsidP="005E2BF2">
      <w:pPr>
        <w:rPr>
          <w:sz w:val="28"/>
          <w:szCs w:val="28"/>
        </w:rPr>
      </w:pPr>
      <w:r>
        <w:rPr>
          <w:sz w:val="28"/>
          <w:szCs w:val="28"/>
        </w:rPr>
        <w:t xml:space="preserve">В боях с немецкими захватчиками,  разведчик управления 2-го дивизиона Калиакбаров показал себя смелым и честным воином. 21.03.45 в бою за дер. Витини т.Калиакбаров находясь на передовом НП в боевых порядках пехоты обнаружил самоходное орудие противника которое своим огнем задерживало наступлению нашей пехоты. </w:t>
      </w:r>
    </w:p>
    <w:p w:rsidR="00861B14" w:rsidRDefault="00861B14" w:rsidP="005E2BF2">
      <w:pPr>
        <w:rPr>
          <w:sz w:val="28"/>
          <w:szCs w:val="28"/>
        </w:rPr>
      </w:pPr>
      <w:r>
        <w:rPr>
          <w:sz w:val="28"/>
          <w:szCs w:val="28"/>
        </w:rPr>
        <w:t xml:space="preserve">Выдвинувшись на высоту под минометным огнем противника мой прадед Калиакбаров стал корректировать огнем. Огонь вражеского самоходного орудия был подавлен, наша пехота овладела деревней Витини. </w:t>
      </w:r>
    </w:p>
    <w:p w:rsidR="00861B14" w:rsidRDefault="00861B14" w:rsidP="001D7C88">
      <w:pPr>
        <w:rPr>
          <w:sz w:val="28"/>
          <w:szCs w:val="28"/>
        </w:rPr>
      </w:pPr>
      <w:r>
        <w:rPr>
          <w:sz w:val="28"/>
          <w:szCs w:val="28"/>
        </w:rPr>
        <w:t xml:space="preserve">Благодаря смелости и находчивости Калиакбарова Кабеша, пехота выполнила свою  задачу дня без излишних потерь. 10 апреля 1945 года за образцовое выполнение боевых заданий командования на фронте борьбы с немецкими захватчиками и проявления при этом доблесть за мужество был награжден медалью «За отвагу». Свой боевой путь мой прадед закончил в городе Праге. Приказом подразделения от 23.02.1946 года, Калиакбаров Кабеш был награжден медалью « За победу над Германией в Великой Отечественной войне 1941-1945 гг.»  </w:t>
      </w:r>
    </w:p>
    <w:p w:rsidR="00861B14" w:rsidRDefault="00861B14" w:rsidP="004F63CF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alt="Рисунок1.jpg" style="position:absolute;margin-left:-91.05pt;margin-top:122.45pt;width:602.35pt;height:352.45pt;z-index:25165619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D264D1">
        <w:rPr>
          <w:sz w:val="28"/>
          <w:szCs w:val="28"/>
        </w:rPr>
        <w:t>9 февраля 1946 года, мой прадед вернулся</w:t>
      </w:r>
      <w:r>
        <w:rPr>
          <w:sz w:val="28"/>
          <w:szCs w:val="28"/>
        </w:rPr>
        <w:t xml:space="preserve"> с фронта</w:t>
      </w:r>
      <w:r w:rsidRPr="00D264D1">
        <w:rPr>
          <w:sz w:val="28"/>
          <w:szCs w:val="28"/>
        </w:rPr>
        <w:t xml:space="preserve"> в село Куркем. В 1947 году</w:t>
      </w:r>
      <w:r>
        <w:rPr>
          <w:sz w:val="28"/>
          <w:szCs w:val="28"/>
        </w:rPr>
        <w:t xml:space="preserve"> прадедушка</w:t>
      </w:r>
      <w:r w:rsidRPr="00D264D1">
        <w:rPr>
          <w:sz w:val="28"/>
          <w:szCs w:val="28"/>
        </w:rPr>
        <w:t xml:space="preserve"> женился</w:t>
      </w:r>
      <w:r>
        <w:rPr>
          <w:sz w:val="28"/>
          <w:szCs w:val="28"/>
        </w:rPr>
        <w:t xml:space="preserve"> на самой красивой девушке села Кульшария</w:t>
      </w:r>
      <w:r w:rsidRPr="00D264D1">
        <w:rPr>
          <w:sz w:val="28"/>
          <w:szCs w:val="28"/>
        </w:rPr>
        <w:t>.</w:t>
      </w:r>
    </w:p>
    <w:p w:rsidR="00861B14" w:rsidRPr="004F63CF" w:rsidRDefault="00861B14" w:rsidP="004F63CF">
      <w:pPr>
        <w:rPr>
          <w:sz w:val="28"/>
          <w:szCs w:val="28"/>
        </w:rPr>
      </w:pPr>
      <w:r>
        <w:rPr>
          <w:sz w:val="28"/>
          <w:szCs w:val="28"/>
        </w:rPr>
        <w:t xml:space="preserve"> Дедушка с бабушкой в любви и согласии прожили вместе 60 лет, </w:t>
      </w:r>
      <w:r w:rsidRPr="00D264D1">
        <w:rPr>
          <w:sz w:val="28"/>
          <w:szCs w:val="28"/>
        </w:rPr>
        <w:t xml:space="preserve">родили и воспитали </w:t>
      </w:r>
      <w:r w:rsidRPr="00464839">
        <w:rPr>
          <w:sz w:val="28"/>
          <w:szCs w:val="28"/>
        </w:rPr>
        <w:t>9</w:t>
      </w:r>
      <w:r w:rsidRPr="00D264D1">
        <w:rPr>
          <w:sz w:val="28"/>
          <w:szCs w:val="28"/>
        </w:rPr>
        <w:t>-ых детей. В 1954 году</w:t>
      </w:r>
      <w:r>
        <w:rPr>
          <w:sz w:val="28"/>
          <w:szCs w:val="28"/>
        </w:rPr>
        <w:t xml:space="preserve"> бывшему фронтовику вновь пришлось включиться в битву за (хлебную ниву) вместе с целинниками прибывшими на </w:t>
      </w:r>
      <w:r w:rsidRPr="00D264D1">
        <w:rPr>
          <w:sz w:val="28"/>
          <w:szCs w:val="28"/>
        </w:rPr>
        <w:t xml:space="preserve"> </w:t>
      </w:r>
      <w:r>
        <w:rPr>
          <w:sz w:val="28"/>
          <w:szCs w:val="28"/>
        </w:rPr>
        <w:t>поднятие целины. Дедушка р</w:t>
      </w:r>
      <w:r w:rsidRPr="00D264D1">
        <w:rPr>
          <w:sz w:val="28"/>
          <w:szCs w:val="28"/>
        </w:rPr>
        <w:t xml:space="preserve">аботал механизатором-комбайнером. Сеял и </w:t>
      </w:r>
      <w:r>
        <w:rPr>
          <w:sz w:val="28"/>
          <w:szCs w:val="28"/>
        </w:rPr>
        <w:t>убирал пшеницу. За доблестный труд с</w:t>
      </w:r>
      <w:r w:rsidRPr="00D264D1">
        <w:rPr>
          <w:sz w:val="28"/>
          <w:szCs w:val="28"/>
        </w:rPr>
        <w:t xml:space="preserve"> Указом Президиума Верховного Совета СССР от 20 октября 1956 года Калиакбаров Кабеш был награжден медалью «За освоение целинных земель».  10 марта 1976 года, </w:t>
      </w:r>
      <w:r w:rsidRPr="00D264D1">
        <w:rPr>
          <w:sz w:val="28"/>
          <w:szCs w:val="28"/>
          <w:lang w:val="kk-KZ"/>
        </w:rPr>
        <w:t>за высокие результаты в социалистическом соревновании по выполнению и перевыполнению плановых заданий был награжден орденом «Знак Почета». За большие трудовые заслуги перед Советским государством и обществом в области сельхоз хозяйства дедушку наградили орденом «Трудового красного знамени» . За долголетний</w:t>
      </w:r>
      <w:r>
        <w:rPr>
          <w:sz w:val="28"/>
          <w:szCs w:val="28"/>
          <w:lang w:val="kk-KZ"/>
        </w:rPr>
        <w:t>,</w:t>
      </w:r>
      <w:r w:rsidRPr="00D264D1">
        <w:rPr>
          <w:sz w:val="28"/>
          <w:szCs w:val="28"/>
          <w:lang w:val="kk-KZ"/>
        </w:rPr>
        <w:t xml:space="preserve"> добросовестный труд нагр</w:t>
      </w:r>
      <w:r>
        <w:rPr>
          <w:sz w:val="28"/>
          <w:szCs w:val="28"/>
          <w:lang w:val="kk-KZ"/>
        </w:rPr>
        <w:t xml:space="preserve">ажден медалью «Ветеран труда». В </w:t>
      </w:r>
      <w:r w:rsidRPr="00D264D1">
        <w:rPr>
          <w:sz w:val="28"/>
          <w:szCs w:val="28"/>
          <w:lang w:val="kk-KZ"/>
        </w:rPr>
        <w:t>ознаменование 40-летия победы советского народа в Великой Отеч</w:t>
      </w:r>
      <w:r>
        <w:rPr>
          <w:sz w:val="28"/>
          <w:szCs w:val="28"/>
          <w:lang w:val="kk-KZ"/>
        </w:rPr>
        <w:t xml:space="preserve">ественной войне 1941-1945 годов, </w:t>
      </w:r>
      <w:r w:rsidRPr="00D264D1">
        <w:rPr>
          <w:sz w:val="28"/>
          <w:szCs w:val="28"/>
          <w:lang w:val="kk-KZ"/>
        </w:rPr>
        <w:t xml:space="preserve">11 марта </w:t>
      </w:r>
      <w:smartTag w:uri="urn:schemas-microsoft-com:office:smarttags" w:element="metricconverter">
        <w:smartTagPr>
          <w:attr w:name="ProductID" w:val="1985 г"/>
        </w:smartTagPr>
        <w:r w:rsidRPr="00D264D1">
          <w:rPr>
            <w:sz w:val="28"/>
            <w:szCs w:val="28"/>
            <w:lang w:val="kk-KZ"/>
          </w:rPr>
          <w:t>1985 г</w:t>
        </w:r>
      </w:smartTag>
      <w:r>
        <w:rPr>
          <w:sz w:val="28"/>
          <w:szCs w:val="28"/>
          <w:lang w:val="kk-KZ"/>
        </w:rPr>
        <w:t xml:space="preserve">. </w:t>
      </w:r>
      <w:r w:rsidRPr="00D264D1">
        <w:rPr>
          <w:sz w:val="28"/>
          <w:szCs w:val="28"/>
          <w:lang w:val="kk-KZ"/>
        </w:rPr>
        <w:t xml:space="preserve"> за храбрость, стойкость и мужество, проявленные в борьбе с немецко-фашистским</w:t>
      </w:r>
      <w:r>
        <w:rPr>
          <w:sz w:val="28"/>
          <w:szCs w:val="28"/>
          <w:lang w:val="kk-KZ"/>
        </w:rPr>
        <w:t>и захватчиками</w:t>
      </w:r>
      <w:r w:rsidRPr="00D264D1">
        <w:rPr>
          <w:sz w:val="28"/>
          <w:szCs w:val="28"/>
          <w:lang w:val="kk-KZ"/>
        </w:rPr>
        <w:t xml:space="preserve"> был награжден орденом Отечественной войны </w:t>
      </w:r>
      <w:r w:rsidRPr="00D264D1">
        <w:rPr>
          <w:sz w:val="28"/>
          <w:szCs w:val="28"/>
          <w:lang w:val="en-US"/>
        </w:rPr>
        <w:t>I</w:t>
      </w:r>
      <w:r w:rsidRPr="00D264D1">
        <w:rPr>
          <w:sz w:val="28"/>
          <w:szCs w:val="28"/>
        </w:rPr>
        <w:t xml:space="preserve"> степени. В 1997 году  17 февраля Калиакбаров Кабеш был награжден медалью маршала Советского Союза Жукова Г. К. . Так же был награжден многими правительст</w:t>
      </w:r>
      <w:r>
        <w:rPr>
          <w:sz w:val="28"/>
          <w:szCs w:val="28"/>
        </w:rPr>
        <w:t>венными наградами. Свой боевой и трудовой путь солдат Калиакбаров Кабеш завершил в марте 2003 года</w:t>
      </w:r>
      <w:r w:rsidRPr="00D264D1">
        <w:rPr>
          <w:sz w:val="28"/>
          <w:szCs w:val="28"/>
        </w:rPr>
        <w:t>.</w:t>
      </w:r>
      <w:r>
        <w:rPr>
          <w:sz w:val="28"/>
          <w:szCs w:val="28"/>
        </w:rPr>
        <w:t xml:space="preserve"> Кроме боевых и трудовых наград, славного имени и доброй памяти дедушка </w:t>
      </w:r>
      <w:r w:rsidRPr="00D264D1">
        <w:rPr>
          <w:sz w:val="28"/>
          <w:szCs w:val="28"/>
        </w:rPr>
        <w:t xml:space="preserve"> оставил</w:t>
      </w:r>
      <w:r>
        <w:rPr>
          <w:sz w:val="28"/>
          <w:szCs w:val="28"/>
        </w:rPr>
        <w:t xml:space="preserve"> после себя</w:t>
      </w:r>
      <w:r w:rsidRPr="00D264D1">
        <w:rPr>
          <w:sz w:val="28"/>
          <w:szCs w:val="28"/>
        </w:rPr>
        <w:t xml:space="preserve"> большое потомство в лице 28-ми внуков и 37-ми правнуков. </w:t>
      </w: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29" type="#_x0000_t75" alt="-QKd4j7c_cg.jpg" style="position:absolute;margin-left:748.5pt;margin-top:0;width:289.5pt;height:216.85pt;z-index:251657216;visibility:visible;mso-position-horizontal:right;mso-position-horizontal-relative:margin;mso-position-vertical:center;mso-position-vertical-relative:margin">
            <v:imagedata r:id="rId10" o:title=""/>
            <w10:wrap type="square" anchorx="margin" anchory="margin"/>
          </v:shape>
        </w:pict>
      </w: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61B14" w:rsidRDefault="00861B14" w:rsidP="00D264D1">
      <w:pPr>
        <w:shd w:val="clear" w:color="auto" w:fill="FFFFFF"/>
        <w:spacing w:after="0" w:line="301" w:lineRule="atLeast"/>
        <w:ind w:right="67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61B14" w:rsidRPr="008A540F" w:rsidRDefault="00861B14" w:rsidP="00D264D1">
      <w:pPr>
        <w:shd w:val="clear" w:color="auto" w:fill="FFFFFF"/>
        <w:spacing w:after="0" w:line="301" w:lineRule="atLeast"/>
        <w:ind w:right="67"/>
        <w:rPr>
          <w:sz w:val="28"/>
          <w:szCs w:val="28"/>
        </w:rPr>
      </w:pP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noProof/>
          <w:lang w:eastAsia="ru-RU"/>
        </w:rPr>
        <w:pict>
          <v:shape id="Рисунок 13" o:spid="_x0000_s1030" type="#_x0000_t75" alt="tVrcFoZLTOo.jpg" style="position:absolute;left:0;text-align:left;margin-left:-88.5pt;margin-top:493.3pt;width:341.5pt;height:294.7pt;z-index:251658240;visibility:visible;mso-position-horizontal-relative:margin;mso-position-vertical-relative:margin">
            <v:imagedata r:id="rId11" o:title=""/>
            <w10:wrap type="square" anchorx="margin" anchory="margin"/>
          </v:shape>
        </w:pic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noProof/>
          <w:lang w:eastAsia="ru-RU"/>
        </w:rPr>
        <w:pict>
          <v:shape id="Рисунок 16" o:spid="_x0000_s1031" type="#_x0000_t75" alt="tEGISRfchZM.jpg" style="position:absolute;left:0;text-align:left;margin-left:-88.55pt;margin-top:-55.05pt;width:214.5pt;height:462.15pt;z-index:251659264;visibility:visible;mso-position-horizontal-relative:margin;mso-position-vertical-relative:margin">
            <v:imagedata r:id="rId12" o:title="" cropbottom="-24519f" cropright="33305f"/>
            <w10:wrap type="square" anchorx="margin" anchory="margin"/>
          </v:shape>
        </w:pic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sz w:val="28"/>
          <w:szCs w:val="28"/>
        </w:rPr>
        <w:t>Я очень горжусь своим прадедушкой. Ведь это и его заслуга в том, что мы сейчас живем под синим мирным небом и радуемся солнцу.</w: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sz w:val="28"/>
          <w:szCs w:val="28"/>
        </w:rPr>
        <w:t xml:space="preserve">Память о прадедушке бережно хранится в нашей семье и передается в рассказах из поколения в поколение. </w: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sz w:val="28"/>
          <w:szCs w:val="28"/>
        </w:rPr>
        <w:t xml:space="preserve">Я , мои братья и сестры горды тем, что наш прадедушка Калиакбаров Кабеш участвовал в Великой Отечественной войне, приближал тот святой и долгожданный день 9 мая – День Победы. Он всегда будет для нас примером стойкости мужества и справедливости. </w: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28"/>
          <w:szCs w:val="28"/>
        </w:rPr>
      </w:pPr>
      <w:r>
        <w:rPr>
          <w:sz w:val="28"/>
          <w:szCs w:val="28"/>
        </w:rPr>
        <w:t>Хочется сказать от всей нашей семьи, от всего молодого поколения:</w: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  <w:r w:rsidRPr="00A540DC">
        <w:rPr>
          <w:sz w:val="40"/>
          <w:szCs w:val="40"/>
        </w:rPr>
        <w:t>СПАСИБО ДЕДУ ЗА ПОБЕДУ!!!</w:t>
      </w:r>
      <w:r>
        <w:rPr>
          <w:sz w:val="40"/>
          <w:szCs w:val="40"/>
        </w:rPr>
        <w:t xml:space="preserve"> </w:t>
      </w: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</w:p>
    <w:p w:rsidR="00861B14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</w:p>
    <w:p w:rsidR="00861B14" w:rsidRDefault="00861B14" w:rsidP="00B360EC">
      <w:pPr>
        <w:shd w:val="clear" w:color="auto" w:fill="FFFFFF"/>
        <w:spacing w:after="0" w:line="301" w:lineRule="atLeast"/>
        <w:ind w:left="67" w:right="67"/>
        <w:jc w:val="center"/>
        <w:rPr>
          <w:sz w:val="40"/>
          <w:szCs w:val="40"/>
        </w:rPr>
      </w:pPr>
    </w:p>
    <w:p w:rsidR="00861B14" w:rsidRPr="00B360EC" w:rsidRDefault="00861B14" w:rsidP="008A540F">
      <w:pPr>
        <w:shd w:val="clear" w:color="auto" w:fill="FFFFFF"/>
        <w:spacing w:after="0" w:line="301" w:lineRule="atLeast"/>
        <w:ind w:left="67" w:right="67"/>
        <w:rPr>
          <w:sz w:val="40"/>
          <w:szCs w:val="40"/>
        </w:rPr>
      </w:pPr>
    </w:p>
    <w:sectPr w:rsidR="00861B14" w:rsidRPr="00B360EC" w:rsidSect="00A1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53E0"/>
    <w:multiLevelType w:val="hybridMultilevel"/>
    <w:tmpl w:val="DA3A83A6"/>
    <w:lvl w:ilvl="0" w:tplc="0944BBA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F364D0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578606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908B6B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03498C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D822D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4CF14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5F249A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F3EC0B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6C6F2CAF"/>
    <w:multiLevelType w:val="multilevel"/>
    <w:tmpl w:val="EED4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F1570B"/>
    <w:multiLevelType w:val="hybridMultilevel"/>
    <w:tmpl w:val="CB8E878A"/>
    <w:lvl w:ilvl="0" w:tplc="53F6975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BB89B3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B5E0F3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8B61D1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42A903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7F295D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F2E26B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28A26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F0AE5A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5182"/>
    <w:rsid w:val="0002154F"/>
    <w:rsid w:val="0004342F"/>
    <w:rsid w:val="00045B58"/>
    <w:rsid w:val="00087793"/>
    <w:rsid w:val="000A77ED"/>
    <w:rsid w:val="000C6B50"/>
    <w:rsid w:val="000C6EBB"/>
    <w:rsid w:val="00154B4C"/>
    <w:rsid w:val="00165BAF"/>
    <w:rsid w:val="001D7C88"/>
    <w:rsid w:val="00211C0E"/>
    <w:rsid w:val="00231480"/>
    <w:rsid w:val="00303420"/>
    <w:rsid w:val="00315F09"/>
    <w:rsid w:val="00322D9A"/>
    <w:rsid w:val="003452E8"/>
    <w:rsid w:val="003843C4"/>
    <w:rsid w:val="00423E05"/>
    <w:rsid w:val="004323FB"/>
    <w:rsid w:val="00464839"/>
    <w:rsid w:val="004F63CF"/>
    <w:rsid w:val="005353F5"/>
    <w:rsid w:val="00583B72"/>
    <w:rsid w:val="005A341A"/>
    <w:rsid w:val="005E2BF2"/>
    <w:rsid w:val="006264A9"/>
    <w:rsid w:val="00642915"/>
    <w:rsid w:val="00670D66"/>
    <w:rsid w:val="0076640F"/>
    <w:rsid w:val="007F7E5A"/>
    <w:rsid w:val="008542B4"/>
    <w:rsid w:val="00861B14"/>
    <w:rsid w:val="008773E6"/>
    <w:rsid w:val="008A540F"/>
    <w:rsid w:val="008B53D9"/>
    <w:rsid w:val="008D477F"/>
    <w:rsid w:val="008E39E2"/>
    <w:rsid w:val="00916818"/>
    <w:rsid w:val="0093312D"/>
    <w:rsid w:val="009570DF"/>
    <w:rsid w:val="009C5E22"/>
    <w:rsid w:val="009F61C3"/>
    <w:rsid w:val="00A12FF9"/>
    <w:rsid w:val="00A540DC"/>
    <w:rsid w:val="00A57C1F"/>
    <w:rsid w:val="00A84B54"/>
    <w:rsid w:val="00A953A1"/>
    <w:rsid w:val="00AB77B1"/>
    <w:rsid w:val="00B15511"/>
    <w:rsid w:val="00B360EC"/>
    <w:rsid w:val="00B86474"/>
    <w:rsid w:val="00BD52AA"/>
    <w:rsid w:val="00BF61F0"/>
    <w:rsid w:val="00C35D4E"/>
    <w:rsid w:val="00C76A9A"/>
    <w:rsid w:val="00C86AE7"/>
    <w:rsid w:val="00D02116"/>
    <w:rsid w:val="00D12853"/>
    <w:rsid w:val="00D25C3F"/>
    <w:rsid w:val="00D264D1"/>
    <w:rsid w:val="00D6055D"/>
    <w:rsid w:val="00DA2075"/>
    <w:rsid w:val="00E42086"/>
    <w:rsid w:val="00E55182"/>
    <w:rsid w:val="00EA164E"/>
    <w:rsid w:val="00ED010E"/>
    <w:rsid w:val="00F13BB1"/>
    <w:rsid w:val="00F33743"/>
    <w:rsid w:val="00FE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FF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518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F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7E5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BD52AA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20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156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0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153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154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158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0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157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ilaybaev_gabit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lakolschool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643</TotalTime>
  <Pages>6</Pages>
  <Words>989</Words>
  <Characters>5641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2018-04-15T05:54:00Z</dcterms:created>
  <dcterms:modified xsi:type="dcterms:W3CDTF">2018-04-16T05:28:00Z</dcterms:modified>
</cp:coreProperties>
</file>